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292" w:rsidRDefault="00445292">
      <w:pPr>
        <w:rPr>
          <w:rFonts w:cs="Times New Roman"/>
        </w:rPr>
      </w:pPr>
      <w:r w:rsidRPr="002504BA">
        <w:rPr>
          <w:rFonts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81.75pt;height:25.5pt;mso-position-horizontal-relative:char;mso-position-vertical-relative:line">
            <v:imagedata r:id="rId7" o:title=""/>
          </v:shape>
        </w:pict>
      </w:r>
    </w:p>
    <w:p w:rsidR="00445292" w:rsidRPr="00A44EC5" w:rsidRDefault="00445292" w:rsidP="00910A33">
      <w:pPr>
        <w:spacing w:line="360" w:lineRule="auto"/>
        <w:jc w:val="center"/>
        <w:rPr>
          <w:rFonts w:cs="Times New Roman"/>
          <w:b/>
          <w:bCs/>
          <w:sz w:val="24"/>
          <w:szCs w:val="24"/>
        </w:rPr>
      </w:pPr>
      <w:r w:rsidRPr="00A44EC5">
        <w:rPr>
          <w:b/>
          <w:bCs/>
          <w:sz w:val="24"/>
          <w:szCs w:val="24"/>
        </w:rPr>
        <w:t>Obrazac prijave za jednokratnu nagradu najuspješnijem studentu/ici s invaliditetom na Sveučilištu u Rijeci</w:t>
      </w:r>
    </w:p>
    <w:tbl>
      <w:tblPr>
        <w:tblW w:w="990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0"/>
        <w:gridCol w:w="7920"/>
      </w:tblGrid>
      <w:tr w:rsidR="00445292" w:rsidRPr="00F66CED">
        <w:trPr>
          <w:trHeight w:val="465"/>
        </w:trPr>
        <w:tc>
          <w:tcPr>
            <w:tcW w:w="198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445292" w:rsidRPr="00910A33" w:rsidRDefault="00445292" w:rsidP="00910A33">
            <w:pPr>
              <w:spacing w:after="0" w:line="240" w:lineRule="auto"/>
              <w:rPr>
                <w:rFonts w:cs="Times New Roman"/>
              </w:rPr>
            </w:pPr>
            <w:r w:rsidRPr="00910A33">
              <w:t>Ime i prezime:</w:t>
            </w:r>
          </w:p>
        </w:tc>
        <w:tc>
          <w:tcPr>
            <w:tcW w:w="79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445292" w:rsidRDefault="00445292" w:rsidP="004E50D8">
            <w:pPr>
              <w:rPr>
                <w:rFonts w:cs="Times New Roman"/>
              </w:rPr>
            </w:pPr>
          </w:p>
          <w:p w:rsidR="00445292" w:rsidRPr="00F66CED" w:rsidRDefault="00445292" w:rsidP="004E50D8">
            <w:pPr>
              <w:rPr>
                <w:rFonts w:cs="Times New Roman"/>
              </w:rPr>
            </w:pPr>
          </w:p>
        </w:tc>
      </w:tr>
      <w:tr w:rsidR="00445292" w:rsidRPr="00F66CED">
        <w:trPr>
          <w:trHeight w:val="415"/>
        </w:trPr>
        <w:tc>
          <w:tcPr>
            <w:tcW w:w="1980" w:type="dxa"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445292" w:rsidRPr="00910A33" w:rsidRDefault="00445292" w:rsidP="00910A33">
            <w:pPr>
              <w:spacing w:after="0" w:line="240" w:lineRule="auto"/>
            </w:pPr>
            <w:r w:rsidRPr="00910A33">
              <w:t>Datum i mjesto rođenja:</w:t>
            </w:r>
          </w:p>
        </w:tc>
        <w:tc>
          <w:tcPr>
            <w:tcW w:w="792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45292" w:rsidRDefault="00445292" w:rsidP="004E50D8">
            <w:pPr>
              <w:rPr>
                <w:rFonts w:cs="Times New Roman"/>
              </w:rPr>
            </w:pPr>
          </w:p>
          <w:p w:rsidR="00445292" w:rsidRPr="00F66CED" w:rsidRDefault="00445292" w:rsidP="004E50D8">
            <w:pPr>
              <w:rPr>
                <w:rFonts w:cs="Times New Roman"/>
              </w:rPr>
            </w:pPr>
          </w:p>
        </w:tc>
      </w:tr>
      <w:tr w:rsidR="00445292" w:rsidRPr="00F66CED">
        <w:trPr>
          <w:trHeight w:val="615"/>
        </w:trPr>
        <w:tc>
          <w:tcPr>
            <w:tcW w:w="1980" w:type="dxa"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445292" w:rsidRPr="00910A33" w:rsidRDefault="00445292" w:rsidP="00910A33">
            <w:pPr>
              <w:spacing w:after="0" w:line="240" w:lineRule="auto"/>
            </w:pPr>
            <w:r w:rsidRPr="00910A33">
              <w:t>Adresa:</w:t>
            </w:r>
          </w:p>
        </w:tc>
        <w:tc>
          <w:tcPr>
            <w:tcW w:w="792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45292" w:rsidRDefault="00445292" w:rsidP="004E50D8">
            <w:pPr>
              <w:rPr>
                <w:rFonts w:cs="Times New Roman"/>
              </w:rPr>
            </w:pPr>
          </w:p>
          <w:p w:rsidR="00445292" w:rsidRPr="00F66CED" w:rsidRDefault="00445292" w:rsidP="004E50D8">
            <w:pPr>
              <w:rPr>
                <w:rFonts w:cs="Times New Roman"/>
              </w:rPr>
            </w:pPr>
          </w:p>
        </w:tc>
      </w:tr>
      <w:tr w:rsidR="00445292" w:rsidRPr="00F66CED">
        <w:trPr>
          <w:trHeight w:val="567"/>
        </w:trPr>
        <w:tc>
          <w:tcPr>
            <w:tcW w:w="1980" w:type="dxa"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445292" w:rsidRPr="00910A33" w:rsidRDefault="00445292" w:rsidP="00910A33">
            <w:pPr>
              <w:spacing w:after="0" w:line="240" w:lineRule="auto"/>
            </w:pPr>
            <w:r w:rsidRPr="00910A33">
              <w:t>E-mail adresa:</w:t>
            </w:r>
          </w:p>
        </w:tc>
        <w:tc>
          <w:tcPr>
            <w:tcW w:w="792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45292" w:rsidRDefault="00445292" w:rsidP="004E50D8">
            <w:pPr>
              <w:rPr>
                <w:rFonts w:cs="Times New Roman"/>
              </w:rPr>
            </w:pPr>
          </w:p>
          <w:p w:rsidR="00445292" w:rsidRPr="00F66CED" w:rsidRDefault="00445292" w:rsidP="004E50D8">
            <w:pPr>
              <w:rPr>
                <w:rFonts w:cs="Times New Roman"/>
              </w:rPr>
            </w:pPr>
          </w:p>
        </w:tc>
      </w:tr>
      <w:tr w:rsidR="00445292" w:rsidRPr="00F66CED">
        <w:trPr>
          <w:trHeight w:val="567"/>
        </w:trPr>
        <w:tc>
          <w:tcPr>
            <w:tcW w:w="1980" w:type="dxa"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445292" w:rsidRPr="00910A33" w:rsidRDefault="00445292" w:rsidP="00910A33">
            <w:pPr>
              <w:spacing w:after="0" w:line="240" w:lineRule="auto"/>
              <w:rPr>
                <w:rFonts w:cs="Times New Roman"/>
              </w:rPr>
            </w:pPr>
            <w:r w:rsidRPr="00910A33">
              <w:t>Fakultet:</w:t>
            </w:r>
          </w:p>
        </w:tc>
        <w:tc>
          <w:tcPr>
            <w:tcW w:w="792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45292" w:rsidRDefault="00445292" w:rsidP="004E50D8">
            <w:pPr>
              <w:rPr>
                <w:rFonts w:cs="Times New Roman"/>
              </w:rPr>
            </w:pPr>
          </w:p>
          <w:p w:rsidR="00445292" w:rsidRPr="00F66CED" w:rsidRDefault="00445292" w:rsidP="004E50D8">
            <w:pPr>
              <w:rPr>
                <w:rFonts w:cs="Times New Roman"/>
              </w:rPr>
            </w:pPr>
          </w:p>
        </w:tc>
      </w:tr>
      <w:tr w:rsidR="00445292" w:rsidRPr="00155B8D">
        <w:trPr>
          <w:trHeight w:val="660"/>
        </w:trPr>
        <w:tc>
          <w:tcPr>
            <w:tcW w:w="1980" w:type="dxa"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445292" w:rsidRPr="00910A33" w:rsidRDefault="00445292" w:rsidP="00910A33">
            <w:pPr>
              <w:spacing w:after="0" w:line="240" w:lineRule="auto"/>
              <w:rPr>
                <w:lang w:val="pl-PL"/>
              </w:rPr>
            </w:pPr>
            <w:r w:rsidRPr="00910A33">
              <w:rPr>
                <w:lang w:val="pl-PL"/>
              </w:rPr>
              <w:t xml:space="preserve">Studijski smjer/Odsjek: </w:t>
            </w:r>
          </w:p>
        </w:tc>
        <w:tc>
          <w:tcPr>
            <w:tcW w:w="792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45292" w:rsidRPr="00495AF1" w:rsidRDefault="00445292" w:rsidP="004E50D8">
            <w:pPr>
              <w:rPr>
                <w:rFonts w:cs="Times New Roman"/>
                <w:lang w:val="pl-PL"/>
              </w:rPr>
            </w:pPr>
          </w:p>
        </w:tc>
      </w:tr>
      <w:tr w:rsidR="00445292" w:rsidRPr="00155B8D">
        <w:trPr>
          <w:trHeight w:val="660"/>
        </w:trPr>
        <w:tc>
          <w:tcPr>
            <w:tcW w:w="1980" w:type="dxa"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445292" w:rsidRPr="00910A33" w:rsidRDefault="00445292" w:rsidP="00910A33">
            <w:pPr>
              <w:spacing w:after="0" w:line="240" w:lineRule="auto"/>
              <w:rPr>
                <w:lang w:val="pl-PL"/>
              </w:rPr>
            </w:pPr>
            <w:r w:rsidRPr="00910A33">
              <w:rPr>
                <w:lang w:val="pl-PL"/>
              </w:rPr>
              <w:t>Godina studija:</w:t>
            </w:r>
          </w:p>
        </w:tc>
        <w:tc>
          <w:tcPr>
            <w:tcW w:w="792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45292" w:rsidRPr="00495AF1" w:rsidRDefault="00445292" w:rsidP="004E50D8">
            <w:pPr>
              <w:rPr>
                <w:rFonts w:cs="Times New Roman"/>
                <w:lang w:val="pl-PL"/>
              </w:rPr>
            </w:pPr>
          </w:p>
        </w:tc>
      </w:tr>
      <w:tr w:rsidR="00445292" w:rsidRPr="00F66CED">
        <w:trPr>
          <w:trHeight w:val="567"/>
        </w:trPr>
        <w:tc>
          <w:tcPr>
            <w:tcW w:w="198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445292" w:rsidRPr="00910A33" w:rsidRDefault="00445292" w:rsidP="00910A33">
            <w:pPr>
              <w:spacing w:after="0" w:line="240" w:lineRule="auto"/>
            </w:pPr>
            <w:r w:rsidRPr="00910A33">
              <w:t>Broj mobitela:</w:t>
            </w:r>
          </w:p>
        </w:tc>
        <w:tc>
          <w:tcPr>
            <w:tcW w:w="79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45292" w:rsidRDefault="00445292" w:rsidP="004E50D8">
            <w:pPr>
              <w:rPr>
                <w:rFonts w:cs="Times New Roman"/>
              </w:rPr>
            </w:pPr>
          </w:p>
          <w:p w:rsidR="00445292" w:rsidRPr="00F66CED" w:rsidRDefault="00445292" w:rsidP="004E50D8">
            <w:pPr>
              <w:rPr>
                <w:rFonts w:cs="Times New Roman"/>
              </w:rPr>
            </w:pPr>
          </w:p>
        </w:tc>
      </w:tr>
    </w:tbl>
    <w:p w:rsidR="00445292" w:rsidRPr="00F66CED" w:rsidRDefault="00445292" w:rsidP="00804EC0">
      <w:pPr>
        <w:spacing w:line="360" w:lineRule="auto"/>
        <w:rPr>
          <w:rFonts w:cs="Times New Roman"/>
          <w:b/>
          <w:bCs/>
          <w:sz w:val="32"/>
          <w:szCs w:val="32"/>
        </w:rPr>
      </w:pPr>
    </w:p>
    <w:p w:rsidR="00445292" w:rsidRPr="00AF4401" w:rsidRDefault="00445292" w:rsidP="00804EC0">
      <w:pPr>
        <w:spacing w:line="360" w:lineRule="auto"/>
        <w:rPr>
          <w:rFonts w:cs="Times New Roman"/>
          <w:b/>
          <w:bCs/>
          <w:sz w:val="32"/>
          <w:szCs w:val="32"/>
          <w:lang w:val="pl-PL"/>
        </w:rPr>
      </w:pPr>
    </w:p>
    <w:p w:rsidR="00445292" w:rsidRPr="00804EC0" w:rsidRDefault="00445292" w:rsidP="00804EC0">
      <w:pPr>
        <w:spacing w:line="360" w:lineRule="auto"/>
        <w:jc w:val="center"/>
        <w:rPr>
          <w:rFonts w:cs="Times New Roman"/>
          <w:lang w:val="pl-PL"/>
        </w:rPr>
      </w:pPr>
    </w:p>
    <w:sectPr w:rsidR="00445292" w:rsidRPr="00804EC0" w:rsidSect="00DD29CB">
      <w:footerReference w:type="default" r:id="rId8"/>
      <w:pgSz w:w="11906" w:h="16838"/>
      <w:pgMar w:top="1417" w:right="1274" w:bottom="1417" w:left="1276" w:header="227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5292" w:rsidRDefault="00445292" w:rsidP="0036472D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445292" w:rsidRDefault="00445292" w:rsidP="0036472D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Helvetica CE 35 Thin">
    <w:altName w:val="Corbel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292" w:rsidRPr="005177B4" w:rsidRDefault="00445292" w:rsidP="00CC1B8C">
    <w:pPr>
      <w:pStyle w:val="Footer"/>
      <w:ind w:left="-1276" w:right="-1" w:firstLine="1276"/>
      <w:jc w:val="center"/>
      <w:rPr>
        <w:rFonts w:ascii="Helvetica CE 35 Thin" w:hAnsi="Helvetica CE 35 Thin" w:cs="Helvetica CE 35 Thin"/>
        <w:sz w:val="20"/>
        <w:szCs w:val="20"/>
      </w:rPr>
    </w:pPr>
    <w:r w:rsidRPr="002504BA">
      <w:rPr>
        <w:rFonts w:ascii="Helvetica CE 35 Thin" w:hAnsi="Helvetica CE 35 Thin" w:cs="Helvetica CE 35 Thin"/>
        <w:noProof/>
        <w:sz w:val="20"/>
        <w:szCs w:val="20"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72.25pt;height:29.2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5292" w:rsidRDefault="00445292" w:rsidP="0036472D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445292" w:rsidRDefault="00445292" w:rsidP="0036472D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CF190E"/>
    <w:multiLevelType w:val="hybridMultilevel"/>
    <w:tmpl w:val="644C34A2"/>
    <w:lvl w:ilvl="0" w:tplc="85D004F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66B3233B"/>
    <w:multiLevelType w:val="hybridMultilevel"/>
    <w:tmpl w:val="9D30D3AA"/>
    <w:lvl w:ilvl="0" w:tplc="85D004FE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472D"/>
    <w:rsid w:val="00010461"/>
    <w:rsid w:val="00062323"/>
    <w:rsid w:val="000A7910"/>
    <w:rsid w:val="001438C5"/>
    <w:rsid w:val="00155B8D"/>
    <w:rsid w:val="00176192"/>
    <w:rsid w:val="002504BA"/>
    <w:rsid w:val="00290377"/>
    <w:rsid w:val="003509C8"/>
    <w:rsid w:val="0036472D"/>
    <w:rsid w:val="00396A50"/>
    <w:rsid w:val="003B3BB3"/>
    <w:rsid w:val="003C28C6"/>
    <w:rsid w:val="003C694F"/>
    <w:rsid w:val="00445292"/>
    <w:rsid w:val="00457221"/>
    <w:rsid w:val="00483E63"/>
    <w:rsid w:val="00485707"/>
    <w:rsid w:val="00495AF1"/>
    <w:rsid w:val="004E50D8"/>
    <w:rsid w:val="005177B4"/>
    <w:rsid w:val="00593964"/>
    <w:rsid w:val="005B75A0"/>
    <w:rsid w:val="00610798"/>
    <w:rsid w:val="007A6E8E"/>
    <w:rsid w:val="007D4443"/>
    <w:rsid w:val="00804EC0"/>
    <w:rsid w:val="008502E2"/>
    <w:rsid w:val="00873DDE"/>
    <w:rsid w:val="008E2D95"/>
    <w:rsid w:val="00910A33"/>
    <w:rsid w:val="009157FE"/>
    <w:rsid w:val="009F3BDE"/>
    <w:rsid w:val="00A368CC"/>
    <w:rsid w:val="00A41CEA"/>
    <w:rsid w:val="00A44EC5"/>
    <w:rsid w:val="00AE78E5"/>
    <w:rsid w:val="00AF4401"/>
    <w:rsid w:val="00B6696E"/>
    <w:rsid w:val="00B66F08"/>
    <w:rsid w:val="00B97404"/>
    <w:rsid w:val="00BE6799"/>
    <w:rsid w:val="00BF58BC"/>
    <w:rsid w:val="00C52E61"/>
    <w:rsid w:val="00C57818"/>
    <w:rsid w:val="00C71109"/>
    <w:rsid w:val="00CA0B02"/>
    <w:rsid w:val="00CC1B8C"/>
    <w:rsid w:val="00CC4BFA"/>
    <w:rsid w:val="00D0309E"/>
    <w:rsid w:val="00D05DDF"/>
    <w:rsid w:val="00D15881"/>
    <w:rsid w:val="00D7672C"/>
    <w:rsid w:val="00D82614"/>
    <w:rsid w:val="00DC220A"/>
    <w:rsid w:val="00DD29CB"/>
    <w:rsid w:val="00E2750C"/>
    <w:rsid w:val="00E3544D"/>
    <w:rsid w:val="00E84A3D"/>
    <w:rsid w:val="00EA0C57"/>
    <w:rsid w:val="00EE50DA"/>
    <w:rsid w:val="00EF6BA9"/>
    <w:rsid w:val="00F26AD6"/>
    <w:rsid w:val="00F5242B"/>
    <w:rsid w:val="00F60A07"/>
    <w:rsid w:val="00F66CED"/>
    <w:rsid w:val="00F72EC7"/>
    <w:rsid w:val="00F7684F"/>
    <w:rsid w:val="00FB0649"/>
    <w:rsid w:val="00FF6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8C6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647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6472D"/>
  </w:style>
  <w:style w:type="paragraph" w:styleId="Footer">
    <w:name w:val="footer"/>
    <w:basedOn w:val="Normal"/>
    <w:link w:val="FooterChar"/>
    <w:uiPriority w:val="99"/>
    <w:rsid w:val="003647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6472D"/>
  </w:style>
  <w:style w:type="paragraph" w:styleId="BalloonText">
    <w:name w:val="Balloon Text"/>
    <w:basedOn w:val="Normal"/>
    <w:link w:val="BalloonTextChar"/>
    <w:uiPriority w:val="99"/>
    <w:semiHidden/>
    <w:rsid w:val="00364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6472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9F3BD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39</Words>
  <Characters>223</Characters>
  <Application>Microsoft Office Outlook</Application>
  <DocSecurity>0</DocSecurity>
  <Lines>0</Lines>
  <Paragraphs>0</Paragraphs>
  <ScaleCrop>false</ScaleCrop>
  <Company>TEMPUS-CERF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Ured za studente s invaliditetom Sveučilišnog savjetovališnog centra u Rijeci raspisuje </dc:title>
  <dc:subject/>
  <dc:creator>Igor Jurišić</dc:creator>
  <cp:keywords/>
  <dc:description/>
  <cp:lastModifiedBy>korisnik</cp:lastModifiedBy>
  <cp:revision>2</cp:revision>
  <dcterms:created xsi:type="dcterms:W3CDTF">2013-11-12T08:22:00Z</dcterms:created>
  <dcterms:modified xsi:type="dcterms:W3CDTF">2013-11-12T08:22:00Z</dcterms:modified>
</cp:coreProperties>
</file>